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bottom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2997"/>
        <w:gridCol w:w="1774"/>
        <w:gridCol w:w="865"/>
        <w:gridCol w:w="125"/>
        <w:gridCol w:w="2514"/>
      </w:tblGrid>
      <w:tr w:rsidR="00F72A2B" w:rsidRPr="00846B76" w:rsidTr="00F72A2B">
        <w:trPr>
          <w:trHeight w:val="323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bottom"/>
          </w:tcPr>
          <w:p w:rsidR="00F72A2B" w:rsidRPr="00487B1E" w:rsidRDefault="00F72A2B" w:rsidP="00FB1C3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87B1E" w:rsidRPr="00846B76" w:rsidTr="008D38DF">
        <w:trPr>
          <w:trHeight w:val="449"/>
        </w:trPr>
        <w:tc>
          <w:tcPr>
            <w:tcW w:w="116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42D56" w:rsidRPr="00B41E38" w:rsidRDefault="00E42D56" w:rsidP="00E42D56">
            <w:pPr>
              <w:pStyle w:val="NormalIndent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211" w:type="pct"/>
            <w:gridSpan w:val="2"/>
            <w:tcBorders>
              <w:top w:val="single" w:sz="4" w:space="0" w:color="auto"/>
              <w:left w:val="nil"/>
            </w:tcBorders>
            <w:vAlign w:val="bottom"/>
          </w:tcPr>
          <w:p w:rsidR="00E42D56" w:rsidRPr="00487B1E" w:rsidRDefault="00E42D56" w:rsidP="00FB1C3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</w:tcBorders>
            <w:vAlign w:val="bottom"/>
          </w:tcPr>
          <w:p w:rsidR="00E42D56" w:rsidRPr="00B41E38" w:rsidRDefault="00B41E38" w:rsidP="00FB1C3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Date:</w:t>
            </w:r>
          </w:p>
        </w:tc>
        <w:tc>
          <w:tcPr>
            <w:tcW w:w="1165" w:type="pct"/>
            <w:tcBorders>
              <w:top w:val="single" w:sz="4" w:space="0" w:color="auto"/>
            </w:tcBorders>
            <w:vAlign w:val="bottom"/>
          </w:tcPr>
          <w:p w:rsidR="00E42D56" w:rsidRPr="00487B1E" w:rsidRDefault="00E42D56" w:rsidP="00FB1C3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86727" w:rsidRPr="00846B76" w:rsidTr="008D38DF">
        <w:trPr>
          <w:trHeight w:val="827"/>
        </w:trPr>
        <w:tc>
          <w:tcPr>
            <w:tcW w:w="11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6727" w:rsidRPr="00B41E38" w:rsidRDefault="00486727" w:rsidP="008D38DF">
            <w:pPr>
              <w:pStyle w:val="NormalIndent"/>
              <w:ind w:left="0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  <w:r w:rsidRPr="00B41E38">
              <w:rPr>
                <w:rFonts w:asciiTheme="majorHAnsi" w:hAnsiTheme="majorHAnsi"/>
                <w:b/>
                <w:sz w:val="22"/>
                <w:szCs w:val="22"/>
              </w:rPr>
              <w:t>Candidate’s name: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86727" w:rsidRPr="002911CC" w:rsidRDefault="00486727" w:rsidP="00106F11">
            <w:pPr>
              <w:pStyle w:val="FootnoteText"/>
              <w:spacing w:before="20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2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86727" w:rsidRPr="00487B1E" w:rsidRDefault="00486727" w:rsidP="00366D2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223" w:type="pct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486727" w:rsidRPr="00487B1E" w:rsidRDefault="00486727" w:rsidP="00366D2A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87B1E" w:rsidRPr="00846B76" w:rsidTr="008D38DF">
        <w:trPr>
          <w:trHeight w:val="323"/>
        </w:trPr>
        <w:tc>
          <w:tcPr>
            <w:tcW w:w="1165" w:type="pct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87B1E" w:rsidRPr="00B41E38" w:rsidRDefault="00487B1E" w:rsidP="008D38DF">
            <w:pPr>
              <w:spacing w:before="0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835" w:type="pct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:rsidR="00487B1E" w:rsidRPr="00486727" w:rsidRDefault="00B41E38" w:rsidP="00B41E38">
            <w:pPr>
              <w:spacing w:before="0"/>
              <w:rPr>
                <w:rFonts w:asciiTheme="majorHAnsi" w:hAnsiTheme="majorHAnsi"/>
                <w:b/>
                <w:sz w:val="22"/>
                <w:szCs w:val="22"/>
              </w:rPr>
            </w:pPr>
            <w:r w:rsidRPr="00486727">
              <w:rPr>
                <w:rFonts w:asciiTheme="majorHAnsi" w:hAnsiTheme="majorHAnsi"/>
                <w:b/>
                <w:sz w:val="22"/>
                <w:szCs w:val="22"/>
              </w:rPr>
              <w:t>First                                                                Middle                                                                         Last</w:t>
            </w:r>
          </w:p>
        </w:tc>
      </w:tr>
      <w:tr w:rsidR="00487B1E" w:rsidRPr="00846B76" w:rsidTr="008D38DF">
        <w:tc>
          <w:tcPr>
            <w:tcW w:w="1165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86727" w:rsidRDefault="00486727" w:rsidP="008D38DF">
            <w:pPr>
              <w:pStyle w:val="NormalIndent"/>
              <w:ind w:left="0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87B1E" w:rsidRPr="00B41E38" w:rsidRDefault="00487B1E" w:rsidP="008D38DF">
            <w:pPr>
              <w:pStyle w:val="NormalIndent"/>
              <w:spacing w:before="0"/>
              <w:ind w:left="0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  <w:r w:rsidRPr="00B41E38">
              <w:rPr>
                <w:rFonts w:asciiTheme="majorHAnsi" w:hAnsiTheme="majorHAnsi"/>
                <w:b/>
                <w:sz w:val="22"/>
                <w:szCs w:val="22"/>
              </w:rPr>
              <w:t>Candidate’s Institution:</w:t>
            </w:r>
          </w:p>
        </w:tc>
        <w:tc>
          <w:tcPr>
            <w:tcW w:w="3835" w:type="pct"/>
            <w:gridSpan w:val="5"/>
            <w:tcBorders>
              <w:top w:val="nil"/>
              <w:left w:val="single" w:sz="4" w:space="0" w:color="auto"/>
            </w:tcBorders>
            <w:vAlign w:val="bottom"/>
          </w:tcPr>
          <w:p w:rsidR="00487B1E" w:rsidRPr="00106F11" w:rsidRDefault="00487B1E" w:rsidP="00106F11">
            <w:pPr>
              <w:pStyle w:val="FootnoteText"/>
              <w:spacing w:before="20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41E38" w:rsidRPr="00846B76" w:rsidTr="008D38DF">
        <w:tc>
          <w:tcPr>
            <w:tcW w:w="11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1E38" w:rsidRPr="00B41E38" w:rsidRDefault="00B41E38" w:rsidP="008D38DF">
            <w:pPr>
              <w:pStyle w:val="NormalIndent"/>
              <w:ind w:left="0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Proposed Committee:</w:t>
            </w:r>
          </w:p>
        </w:tc>
        <w:tc>
          <w:tcPr>
            <w:tcW w:w="3835" w:type="pct"/>
            <w:gridSpan w:val="5"/>
            <w:tcBorders>
              <w:left w:val="single" w:sz="4" w:space="0" w:color="auto"/>
            </w:tcBorders>
            <w:vAlign w:val="bottom"/>
          </w:tcPr>
          <w:p w:rsidR="00B41E38" w:rsidRPr="00487B1E" w:rsidRDefault="00B41E38" w:rsidP="00487B1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911CC" w:rsidRPr="00846B76" w:rsidTr="008D38DF">
        <w:trPr>
          <w:trHeight w:val="827"/>
        </w:trPr>
        <w:tc>
          <w:tcPr>
            <w:tcW w:w="11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11CC" w:rsidRPr="00B41E38" w:rsidRDefault="002911CC" w:rsidP="008D38DF">
            <w:pPr>
              <w:pStyle w:val="NormalIndent"/>
              <w:ind w:left="0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  <w:r w:rsidRPr="00B41E38">
              <w:rPr>
                <w:rFonts w:asciiTheme="majorHAnsi" w:hAnsiTheme="majorHAnsi"/>
                <w:b/>
                <w:sz w:val="22"/>
                <w:szCs w:val="22"/>
              </w:rPr>
              <w:t>Endorser’s Name:</w:t>
            </w:r>
          </w:p>
        </w:tc>
        <w:tc>
          <w:tcPr>
            <w:tcW w:w="1389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911CC" w:rsidRPr="002911CC" w:rsidRDefault="002911CC" w:rsidP="002911CC">
            <w:pPr>
              <w:pStyle w:val="FootnoteText"/>
              <w:spacing w:before="200"/>
              <w:rPr>
                <w:rFonts w:asciiTheme="majorHAnsi" w:hAnsiTheme="majorHAnsi"/>
                <w:sz w:val="22"/>
                <w:szCs w:val="22"/>
              </w:rPr>
            </w:pPr>
            <w:r w:rsidRPr="002911CC">
              <w:rPr>
                <w:rFonts w:asciiTheme="majorHAnsi" w:hAnsiTheme="majorHAnsi"/>
                <w:sz w:val="22"/>
                <w:szCs w:val="22"/>
              </w:rPr>
              <w:t>(enter name and hit tab)</w:t>
            </w:r>
          </w:p>
        </w:tc>
        <w:tc>
          <w:tcPr>
            <w:tcW w:w="1223" w:type="pct"/>
            <w:gridSpan w:val="2"/>
            <w:tcBorders>
              <w:bottom w:val="single" w:sz="4" w:space="0" w:color="auto"/>
            </w:tcBorders>
            <w:vAlign w:val="bottom"/>
          </w:tcPr>
          <w:p w:rsidR="002911CC" w:rsidRPr="00487B1E" w:rsidRDefault="002911CC" w:rsidP="002911CC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223" w:type="pct"/>
            <w:gridSpan w:val="2"/>
            <w:tcBorders>
              <w:bottom w:val="single" w:sz="4" w:space="0" w:color="auto"/>
            </w:tcBorders>
            <w:vAlign w:val="bottom"/>
          </w:tcPr>
          <w:p w:rsidR="002911CC" w:rsidRPr="00487B1E" w:rsidRDefault="002911CC" w:rsidP="002911CC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911CC" w:rsidRPr="00846B76" w:rsidTr="008D38DF">
        <w:trPr>
          <w:trHeight w:val="269"/>
        </w:trPr>
        <w:tc>
          <w:tcPr>
            <w:tcW w:w="1165" w:type="pct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911CC" w:rsidRPr="00B41E38" w:rsidRDefault="002911CC" w:rsidP="008D38DF">
            <w:pPr>
              <w:pStyle w:val="NormalIndent"/>
              <w:ind w:left="0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835" w:type="pct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:rsidR="002911CC" w:rsidRDefault="002911CC" w:rsidP="002911CC">
            <w:pPr>
              <w:spacing w:before="0"/>
              <w:rPr>
                <w:rFonts w:asciiTheme="majorHAnsi" w:hAnsiTheme="majorHAnsi"/>
                <w:b/>
                <w:sz w:val="22"/>
                <w:szCs w:val="22"/>
              </w:rPr>
            </w:pPr>
            <w:r w:rsidRPr="00486727">
              <w:rPr>
                <w:rFonts w:asciiTheme="majorHAnsi" w:hAnsiTheme="majorHAnsi"/>
                <w:b/>
                <w:sz w:val="22"/>
                <w:szCs w:val="22"/>
              </w:rPr>
              <w:t>First                                                                Middle                                                                       Last</w:t>
            </w:r>
          </w:p>
          <w:p w:rsidR="002911CC" w:rsidRPr="00486727" w:rsidRDefault="002911CC" w:rsidP="002911CC">
            <w:pPr>
              <w:spacing w:before="0"/>
              <w:rPr>
                <w:rFonts w:asciiTheme="majorHAnsi" w:hAnsiTheme="majorHAnsi"/>
                <w:b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2911CC" w:rsidRPr="00846B76" w:rsidTr="008D38DF">
        <w:tc>
          <w:tcPr>
            <w:tcW w:w="1165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911CC" w:rsidRPr="00B41E38" w:rsidRDefault="002911CC" w:rsidP="008D38DF">
            <w:pPr>
              <w:pStyle w:val="NormalIndent"/>
              <w:ind w:left="0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  <w:r w:rsidRPr="00B41E38">
              <w:rPr>
                <w:rFonts w:asciiTheme="majorHAnsi" w:hAnsiTheme="majorHAnsi"/>
                <w:b/>
                <w:sz w:val="22"/>
                <w:szCs w:val="22"/>
              </w:rPr>
              <w:t>Position/Title:</w:t>
            </w:r>
          </w:p>
        </w:tc>
        <w:tc>
          <w:tcPr>
            <w:tcW w:w="3835" w:type="pct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2911CC" w:rsidRPr="00487B1E" w:rsidRDefault="002911CC" w:rsidP="002911CC">
            <w:pPr>
              <w:spacing w:before="0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911CC" w:rsidRPr="00846B76" w:rsidTr="008D38DF">
        <w:tc>
          <w:tcPr>
            <w:tcW w:w="11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11CC" w:rsidRPr="00B41E38" w:rsidRDefault="002911CC" w:rsidP="008D38DF">
            <w:pPr>
              <w:pStyle w:val="NormalIndent"/>
              <w:ind w:left="0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  <w:r w:rsidRPr="00B41E38">
              <w:rPr>
                <w:rFonts w:asciiTheme="majorHAnsi" w:hAnsiTheme="majorHAnsi"/>
                <w:b/>
                <w:sz w:val="22"/>
                <w:szCs w:val="22"/>
              </w:rPr>
              <w:t>Institution:</w:t>
            </w:r>
          </w:p>
        </w:tc>
        <w:tc>
          <w:tcPr>
            <w:tcW w:w="38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2911CC" w:rsidRPr="00487B1E" w:rsidRDefault="002911CC" w:rsidP="002911C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911CC" w:rsidRPr="00846B76" w:rsidTr="008D38DF">
        <w:tc>
          <w:tcPr>
            <w:tcW w:w="11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11CC" w:rsidRPr="00B41E38" w:rsidRDefault="002911CC" w:rsidP="008D38DF">
            <w:pPr>
              <w:pStyle w:val="NormalIndent"/>
              <w:ind w:left="0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  <w:r w:rsidRPr="00B41E38">
              <w:rPr>
                <w:rFonts w:asciiTheme="majorHAnsi" w:hAnsiTheme="majorHAnsi"/>
                <w:b/>
                <w:sz w:val="22"/>
                <w:szCs w:val="22"/>
              </w:rPr>
              <w:t>Address:</w:t>
            </w:r>
          </w:p>
        </w:tc>
        <w:tc>
          <w:tcPr>
            <w:tcW w:w="3835" w:type="pct"/>
            <w:gridSpan w:val="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2911CC" w:rsidRPr="00487B1E" w:rsidRDefault="002911CC" w:rsidP="002911C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911CC" w:rsidRPr="00846B76" w:rsidTr="008D38DF">
        <w:trPr>
          <w:trHeight w:val="530"/>
        </w:trPr>
        <w:tc>
          <w:tcPr>
            <w:tcW w:w="11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11CC" w:rsidRPr="00B41E38" w:rsidRDefault="002911CC" w:rsidP="008D38DF">
            <w:pPr>
              <w:pStyle w:val="NormalIndent"/>
              <w:ind w:left="0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  <w:r w:rsidRPr="00B41E38">
              <w:rPr>
                <w:rFonts w:asciiTheme="majorHAnsi" w:hAnsiTheme="majorHAnsi"/>
                <w:b/>
                <w:sz w:val="22"/>
                <w:szCs w:val="22"/>
              </w:rPr>
              <w:t>Email:</w:t>
            </w:r>
          </w:p>
        </w:tc>
        <w:tc>
          <w:tcPr>
            <w:tcW w:w="2211" w:type="pct"/>
            <w:gridSpan w:val="2"/>
            <w:tcBorders>
              <w:left w:val="single" w:sz="4" w:space="0" w:color="auto"/>
            </w:tcBorders>
            <w:vAlign w:val="bottom"/>
          </w:tcPr>
          <w:p w:rsidR="002911CC" w:rsidRPr="00487B1E" w:rsidRDefault="002911CC" w:rsidP="002911C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9" w:type="pct"/>
            <w:gridSpan w:val="2"/>
            <w:vAlign w:val="bottom"/>
          </w:tcPr>
          <w:p w:rsidR="002911CC" w:rsidRPr="00B41E38" w:rsidRDefault="002911CC" w:rsidP="002911CC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41E38">
              <w:rPr>
                <w:rFonts w:asciiTheme="majorHAnsi" w:hAnsiTheme="majorHAnsi"/>
                <w:b/>
                <w:sz w:val="22"/>
                <w:szCs w:val="22"/>
              </w:rPr>
              <w:t>Phone:</w:t>
            </w:r>
          </w:p>
        </w:tc>
        <w:tc>
          <w:tcPr>
            <w:tcW w:w="1165" w:type="pct"/>
            <w:vAlign w:val="bottom"/>
          </w:tcPr>
          <w:p w:rsidR="002911CC" w:rsidRPr="00487B1E" w:rsidRDefault="002911CC" w:rsidP="002911C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911CC" w:rsidRPr="00846B76" w:rsidTr="00486727">
        <w:trPr>
          <w:trHeight w:val="593"/>
        </w:trPr>
        <w:tc>
          <w:tcPr>
            <w:tcW w:w="5000" w:type="pct"/>
            <w:gridSpan w:val="6"/>
            <w:vAlign w:val="bottom"/>
          </w:tcPr>
          <w:p w:rsidR="002911CC" w:rsidRPr="00487B1E" w:rsidRDefault="002911CC" w:rsidP="002911CC">
            <w:pPr>
              <w:spacing w:before="0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2911CC" w:rsidRPr="00846B76" w:rsidTr="00486727">
        <w:trPr>
          <w:trHeight w:val="593"/>
        </w:trPr>
        <w:tc>
          <w:tcPr>
            <w:tcW w:w="5000" w:type="pct"/>
            <w:gridSpan w:val="6"/>
            <w:vAlign w:val="bottom"/>
          </w:tcPr>
          <w:p w:rsidR="002911CC" w:rsidRPr="00487B1E" w:rsidRDefault="002911CC" w:rsidP="002911CC">
            <w:pPr>
              <w:spacing w:before="0"/>
              <w:rPr>
                <w:rFonts w:asciiTheme="majorHAnsi" w:hAnsiTheme="majorHAnsi"/>
                <w:b/>
                <w:sz w:val="22"/>
                <w:szCs w:val="22"/>
              </w:rPr>
            </w:pPr>
            <w:r w:rsidRPr="00487B1E">
              <w:rPr>
                <w:rFonts w:asciiTheme="majorHAnsi" w:hAnsiTheme="majorHAnsi"/>
                <w:b/>
                <w:sz w:val="22"/>
                <w:szCs w:val="22"/>
              </w:rPr>
              <w:t xml:space="preserve">Affiliation with </w:t>
            </w:r>
            <w:r w:rsidR="008424C0">
              <w:rPr>
                <w:rFonts w:asciiTheme="majorHAnsi" w:hAnsiTheme="majorHAnsi"/>
                <w:b/>
                <w:sz w:val="22"/>
                <w:szCs w:val="22"/>
              </w:rPr>
              <w:t>c</w:t>
            </w:r>
            <w:r w:rsidRPr="00487B1E">
              <w:rPr>
                <w:rFonts w:asciiTheme="majorHAnsi" w:hAnsiTheme="majorHAnsi"/>
                <w:b/>
                <w:sz w:val="22"/>
                <w:szCs w:val="22"/>
              </w:rPr>
              <w:t>andidate:</w:t>
            </w:r>
          </w:p>
          <w:p w:rsidR="002911CC" w:rsidRPr="00487B1E" w:rsidRDefault="002911CC" w:rsidP="002911CC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2911CC" w:rsidRPr="00846B76" w:rsidTr="008424C0">
        <w:trPr>
          <w:trHeight w:val="638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2911CC" w:rsidRDefault="00AB4677" w:rsidP="002911CC">
            <w:pPr>
              <w:spacing w:before="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Please explain, in your opinion, the candidate’s ability</w:t>
            </w:r>
            <w:r w:rsidR="002911CC" w:rsidRPr="00B41E38">
              <w:rPr>
                <w:rFonts w:asciiTheme="majorHAnsi" w:hAnsiTheme="majorHAnsi"/>
                <w:b/>
                <w:sz w:val="22"/>
                <w:szCs w:val="22"/>
              </w:rPr>
              <w:t xml:space="preserve"> to </w:t>
            </w:r>
            <w:r w:rsidR="002911CC">
              <w:rPr>
                <w:rFonts w:asciiTheme="majorHAnsi" w:hAnsiTheme="majorHAnsi"/>
                <w:b/>
                <w:sz w:val="22"/>
                <w:szCs w:val="22"/>
              </w:rPr>
              <w:t>c</w:t>
            </w:r>
            <w:r w:rsidR="002911CC" w:rsidRPr="00B41E38">
              <w:rPr>
                <w:rFonts w:asciiTheme="majorHAnsi" w:hAnsiTheme="majorHAnsi"/>
                <w:b/>
                <w:sz w:val="22"/>
                <w:szCs w:val="22"/>
              </w:rPr>
              <w:t xml:space="preserve">arry </w:t>
            </w:r>
            <w:r w:rsidR="002911CC">
              <w:rPr>
                <w:rFonts w:asciiTheme="majorHAnsi" w:hAnsiTheme="majorHAnsi"/>
                <w:b/>
                <w:sz w:val="22"/>
                <w:szCs w:val="22"/>
              </w:rPr>
              <w:t>o</w:t>
            </w:r>
            <w:r w:rsidR="002911CC" w:rsidRPr="00B41E38">
              <w:rPr>
                <w:rFonts w:asciiTheme="majorHAnsi" w:hAnsiTheme="majorHAnsi"/>
                <w:b/>
                <w:sz w:val="22"/>
                <w:szCs w:val="22"/>
              </w:rPr>
              <w:t xml:space="preserve">ut </w:t>
            </w:r>
            <w:r w:rsidR="002911CC">
              <w:rPr>
                <w:rFonts w:asciiTheme="majorHAnsi" w:hAnsiTheme="majorHAnsi"/>
                <w:b/>
                <w:sz w:val="22"/>
                <w:szCs w:val="22"/>
              </w:rPr>
              <w:t>c</w:t>
            </w:r>
            <w:r w:rsidR="002911CC" w:rsidRPr="00B41E38">
              <w:rPr>
                <w:rFonts w:asciiTheme="majorHAnsi" w:hAnsiTheme="majorHAnsi"/>
                <w:b/>
                <w:sz w:val="22"/>
                <w:szCs w:val="22"/>
              </w:rPr>
              <w:t xml:space="preserve">ommittee </w:t>
            </w:r>
            <w:r w:rsidR="002911CC">
              <w:rPr>
                <w:rFonts w:asciiTheme="majorHAnsi" w:hAnsiTheme="majorHAnsi"/>
                <w:b/>
                <w:sz w:val="22"/>
                <w:szCs w:val="22"/>
              </w:rPr>
              <w:t>r</w:t>
            </w:r>
            <w:r w:rsidR="002911CC" w:rsidRPr="00B41E38">
              <w:rPr>
                <w:rFonts w:asciiTheme="majorHAnsi" w:hAnsiTheme="majorHAnsi"/>
                <w:b/>
                <w:sz w:val="22"/>
                <w:szCs w:val="22"/>
              </w:rPr>
              <w:t>esponsibilities:</w:t>
            </w:r>
          </w:p>
          <w:p w:rsidR="002911CC" w:rsidRPr="00B41E38" w:rsidRDefault="002911CC" w:rsidP="002911CC">
            <w:pPr>
              <w:spacing w:before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2911CC" w:rsidRPr="00487B1E" w:rsidRDefault="002911CC" w:rsidP="002911CC">
            <w:pPr>
              <w:spacing w:before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911CC" w:rsidRPr="00846B76" w:rsidTr="008424C0">
        <w:trPr>
          <w:trHeight w:val="719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11CC" w:rsidRPr="00B41E38" w:rsidRDefault="002911CC" w:rsidP="002911CC">
            <w:pPr>
              <w:spacing w:before="0"/>
              <w:rPr>
                <w:rFonts w:asciiTheme="majorHAnsi" w:hAnsiTheme="majorHAnsi"/>
                <w:b/>
                <w:sz w:val="22"/>
                <w:szCs w:val="22"/>
              </w:rPr>
            </w:pPr>
            <w:r w:rsidRPr="00B41E38">
              <w:rPr>
                <w:rFonts w:asciiTheme="majorHAnsi" w:hAnsiTheme="majorHAnsi"/>
                <w:b/>
                <w:sz w:val="22"/>
                <w:szCs w:val="22"/>
              </w:rPr>
              <w:t>Comments on any special qualifications that might help the Committee on Committees in its selection process:</w:t>
            </w:r>
          </w:p>
          <w:p w:rsidR="008424C0" w:rsidRPr="00487B1E" w:rsidRDefault="008424C0" w:rsidP="002911C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0172E5" w:rsidRPr="0006568A" w:rsidRDefault="000172E5" w:rsidP="00637200"/>
    <w:sectPr w:rsidR="000172E5" w:rsidRPr="0006568A" w:rsidSect="001D17A5">
      <w:headerReference w:type="default" r:id="rId11"/>
      <w:footerReference w:type="default" r:id="rId12"/>
      <w:pgSz w:w="12240" w:h="15840"/>
      <w:pgMar w:top="432" w:right="720" w:bottom="432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8FD" w:rsidRDefault="008D78FD" w:rsidP="000172E5">
      <w:pPr>
        <w:spacing w:after="0" w:line="240" w:lineRule="auto"/>
      </w:pPr>
      <w:r>
        <w:separator/>
      </w:r>
    </w:p>
  </w:endnote>
  <w:endnote w:type="continuationSeparator" w:id="0">
    <w:p w:rsidR="008D78FD" w:rsidRDefault="008D78F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DC15047-E9E4-4B1B-8CD6-F2F91BB7EBD3}"/>
    <w:embedBold r:id="rId2" w:fontKey="{DA521D0E-3EF3-4D11-949A-358878FE3B2E}"/>
    <w:embedItalic r:id="rId3" w:fontKey="{F6C2218B-7CE0-48D1-801B-B66F8D7296E9}"/>
    <w:embedBoldItalic r:id="rId4" w:fontKey="{7480293A-44F8-411D-A466-46A3AC6C234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B36BC9F-9EA6-460A-8532-C6131AC72F02}"/>
    <w:embedBold r:id="rId6" w:fontKey="{0DE44EC2-0252-47CE-A166-ADD10F6C3689}"/>
    <w:embedItalic r:id="rId7" w:fontKey="{8DA9A026-3760-4621-B9AE-D264AB68233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BC269A3-96EA-4B45-9CAF-AE83E9BC7A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FA5F0A1-FD99-4851-96D4-A1C688BE9B5E}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  <w:embedBold r:id="rId10" w:fontKey="{60E288B8-97FC-4060-A735-7FCB8D215070}"/>
    <w:embedItalic r:id="rId11" w:fontKey="{5A5001CC-BFD3-44A4-9971-81EC16FC5481}"/>
    <w:embedBoldItalic r:id="rId12" w:fontKey="{3B29874D-6F6F-4432-96FD-D0AC8E214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  <w:jc w:val="right"/>
          </w:pPr>
        </w:p>
      </w:tc>
    </w:tr>
  </w:tbl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8FD" w:rsidRDefault="008D78FD" w:rsidP="000172E5">
      <w:pPr>
        <w:spacing w:after="0" w:line="240" w:lineRule="auto"/>
      </w:pPr>
      <w:r>
        <w:separator/>
      </w:r>
    </w:p>
  </w:footnote>
  <w:footnote w:type="continuationSeparator" w:id="0">
    <w:p w:rsidR="008D78FD" w:rsidRDefault="008D78F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Header"/>
          </w:pPr>
        </w:p>
      </w:tc>
      <w:tc>
        <w:tcPr>
          <w:tcW w:w="8000" w:type="dxa"/>
          <w:vAlign w:val="center"/>
        </w:tcPr>
        <w:p w:rsidR="00B337A2" w:rsidRDefault="00A76316" w:rsidP="0014063D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>
                <wp:extent cx="1047750" cy="10477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015" cy="108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76316" w:rsidRDefault="00A76316" w:rsidP="00A76316">
          <w:pPr>
            <w:pStyle w:val="Header"/>
            <w:spacing w:before="0"/>
            <w:jc w:val="center"/>
            <w:rPr>
              <w:rFonts w:ascii="Proxima Nova" w:hAnsi="Proxima Nova"/>
              <w:color w:val="auto"/>
            </w:rPr>
          </w:pPr>
          <w:r w:rsidRPr="00A76316">
            <w:rPr>
              <w:rFonts w:ascii="Proxima Nova" w:hAnsi="Proxima Nova"/>
              <w:color w:val="auto"/>
            </w:rPr>
            <w:t>Endorsement Form</w:t>
          </w:r>
        </w:p>
        <w:p w:rsidR="00A76316" w:rsidRPr="00B41E38" w:rsidRDefault="00A76316" w:rsidP="00A76316">
          <w:pPr>
            <w:pStyle w:val="Header"/>
            <w:spacing w:before="0"/>
            <w:jc w:val="center"/>
            <w:rPr>
              <w:rFonts w:ascii="Proxima Nova" w:hAnsi="Proxima Nova"/>
              <w:b w:val="0"/>
              <w:i/>
              <w:color w:val="auto"/>
              <w:sz w:val="24"/>
            </w:rPr>
          </w:pPr>
          <w:r w:rsidRPr="00B41E38">
            <w:rPr>
              <w:rFonts w:ascii="Proxima Nova" w:hAnsi="Proxima Nova"/>
              <w:b w:val="0"/>
              <w:i/>
              <w:color w:val="auto"/>
              <w:sz w:val="24"/>
            </w:rPr>
            <w:t>(Please use this form to endorse a candidate</w:t>
          </w:r>
          <w:r w:rsidR="00110BBE">
            <w:rPr>
              <w:rFonts w:ascii="Proxima Nova" w:hAnsi="Proxima Nova"/>
              <w:b w:val="0"/>
              <w:i/>
              <w:color w:val="auto"/>
              <w:sz w:val="24"/>
            </w:rPr>
            <w:t xml:space="preserve"> for APS committee se</w:t>
          </w:r>
          <w:r w:rsidR="00725CFB">
            <w:rPr>
              <w:rFonts w:ascii="Proxima Nova" w:hAnsi="Proxima Nova"/>
              <w:b w:val="0"/>
              <w:i/>
              <w:color w:val="auto"/>
              <w:sz w:val="24"/>
            </w:rPr>
            <w:t>r</w:t>
          </w:r>
          <w:r w:rsidR="00110BBE">
            <w:rPr>
              <w:rFonts w:ascii="Proxima Nova" w:hAnsi="Proxima Nova"/>
              <w:b w:val="0"/>
              <w:i/>
              <w:color w:val="auto"/>
              <w:sz w:val="24"/>
            </w:rPr>
            <w:t>vice</w:t>
          </w:r>
          <w:r w:rsidRPr="00B41E38">
            <w:rPr>
              <w:rFonts w:ascii="Proxima Nova" w:hAnsi="Proxima Nova"/>
              <w:b w:val="0"/>
              <w:i/>
              <w:color w:val="auto"/>
              <w:sz w:val="24"/>
            </w:rPr>
            <w:t>)</w:t>
          </w:r>
        </w:p>
        <w:p w:rsidR="00A76316" w:rsidRPr="00A76316" w:rsidRDefault="00A76316" w:rsidP="00A76316">
          <w:pPr>
            <w:pStyle w:val="Header"/>
            <w:spacing w:before="0"/>
            <w:jc w:val="center"/>
            <w:rPr>
              <w:rFonts w:ascii="Proxima Nova" w:hAnsi="Proxima Nova"/>
              <w:i/>
              <w:color w:val="0070C0"/>
              <w:sz w:val="28"/>
              <w:szCs w:val="28"/>
            </w:rPr>
          </w:pPr>
          <w:r w:rsidRPr="00B41E38">
            <w:rPr>
              <w:rFonts w:ascii="Proxima Nova" w:hAnsi="Proxima Nova"/>
              <w:i/>
              <w:color w:val="0070C0"/>
              <w:sz w:val="24"/>
            </w:rPr>
            <w:t>All endorsers must be APS members</w:t>
          </w:r>
          <w:r w:rsidR="00943CD1">
            <w:rPr>
              <w:rFonts w:ascii="Proxima Nova" w:hAnsi="Proxima Nova"/>
              <w:i/>
              <w:color w:val="0070C0"/>
              <w:sz w:val="24"/>
            </w:rPr>
            <w:t xml:space="preserve"> in good standing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316"/>
    <w:rsid w:val="000172E5"/>
    <w:rsid w:val="00052382"/>
    <w:rsid w:val="0006568A"/>
    <w:rsid w:val="00076F0F"/>
    <w:rsid w:val="00084253"/>
    <w:rsid w:val="000D1F49"/>
    <w:rsid w:val="000D2733"/>
    <w:rsid w:val="00106F11"/>
    <w:rsid w:val="00110BBE"/>
    <w:rsid w:val="0014063D"/>
    <w:rsid w:val="001727CA"/>
    <w:rsid w:val="001800AB"/>
    <w:rsid w:val="001D17A5"/>
    <w:rsid w:val="002911CC"/>
    <w:rsid w:val="002C56E6"/>
    <w:rsid w:val="00311D4F"/>
    <w:rsid w:val="0034390E"/>
    <w:rsid w:val="00344849"/>
    <w:rsid w:val="00361E11"/>
    <w:rsid w:val="00366D2A"/>
    <w:rsid w:val="003769BA"/>
    <w:rsid w:val="003F0847"/>
    <w:rsid w:val="003F75BB"/>
    <w:rsid w:val="0040090B"/>
    <w:rsid w:val="0046302A"/>
    <w:rsid w:val="00486727"/>
    <w:rsid w:val="00487B1E"/>
    <w:rsid w:val="00487D2D"/>
    <w:rsid w:val="004D5D62"/>
    <w:rsid w:val="005112D0"/>
    <w:rsid w:val="00577E06"/>
    <w:rsid w:val="00583334"/>
    <w:rsid w:val="005A3BF7"/>
    <w:rsid w:val="005F2035"/>
    <w:rsid w:val="005F3F63"/>
    <w:rsid w:val="005F7990"/>
    <w:rsid w:val="006145D8"/>
    <w:rsid w:val="00637200"/>
    <w:rsid w:val="0063739C"/>
    <w:rsid w:val="007147D7"/>
    <w:rsid w:val="00725CFB"/>
    <w:rsid w:val="00770F25"/>
    <w:rsid w:val="007A35A8"/>
    <w:rsid w:val="007B0A85"/>
    <w:rsid w:val="007C6A52"/>
    <w:rsid w:val="0082043E"/>
    <w:rsid w:val="008424C0"/>
    <w:rsid w:val="00846B76"/>
    <w:rsid w:val="008D38DF"/>
    <w:rsid w:val="008D78FD"/>
    <w:rsid w:val="008E203A"/>
    <w:rsid w:val="0091229C"/>
    <w:rsid w:val="00940E73"/>
    <w:rsid w:val="00943CD1"/>
    <w:rsid w:val="0098597D"/>
    <w:rsid w:val="009F619A"/>
    <w:rsid w:val="009F6DDE"/>
    <w:rsid w:val="00A370A8"/>
    <w:rsid w:val="00A76316"/>
    <w:rsid w:val="00AB4677"/>
    <w:rsid w:val="00B337A2"/>
    <w:rsid w:val="00B41E38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42D56"/>
    <w:rsid w:val="00E61C09"/>
    <w:rsid w:val="00EB3B58"/>
    <w:rsid w:val="00EC7359"/>
    <w:rsid w:val="00EE3054"/>
    <w:rsid w:val="00F00606"/>
    <w:rsid w:val="00F01256"/>
    <w:rsid w:val="00F36B28"/>
    <w:rsid w:val="00F41923"/>
    <w:rsid w:val="00F72A2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51002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padoni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purl.org/dc/elements/1.1/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93B8ED-1748-490C-B4D4-B7BD621E0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2020-08-25T14:52:00Z</dcterms:created>
  <dcterms:modified xsi:type="dcterms:W3CDTF">2020-08-25T14:54:00Z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